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2F6E35" w14:paraId="6D953C3D" w14:textId="77777777" w:rsidTr="001243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</w:tcPr>
          <w:p w14:paraId="3DB33F31" w14:textId="00E6F9E7" w:rsidR="002B7B6D" w:rsidRPr="00AA208B" w:rsidRDefault="002B7B6D">
            <w:pPr>
              <w:pStyle w:val="Month"/>
              <w:rPr>
                <w:rFonts w:ascii="Albertus MT Lt" w:hAnsi="Albertus MT Lt"/>
                <w:b w:val="0"/>
                <w:bCs w:val="0"/>
                <w:sz w:val="72"/>
                <w:szCs w:val="72"/>
              </w:rPr>
            </w:pPr>
            <w:bookmarkStart w:id="0" w:name="_Hlk142921420"/>
            <w:r w:rsidRPr="00AA208B">
              <w:rPr>
                <w:rFonts w:ascii="Albertus MT Lt" w:hAnsi="Albertus MT Lt"/>
                <w:sz w:val="72"/>
                <w:szCs w:val="72"/>
              </w:rPr>
              <w:t xml:space="preserve">Kid’s Day </w:t>
            </w:r>
            <w:r w:rsidR="00AA208B" w:rsidRPr="00AA208B">
              <w:rPr>
                <w:rFonts w:ascii="Albertus MT Lt" w:hAnsi="Albertus MT Lt"/>
                <w:sz w:val="72"/>
                <w:szCs w:val="72"/>
              </w:rPr>
              <w:t>Monthly</w:t>
            </w:r>
          </w:p>
          <w:p w14:paraId="6E91B6C4" w14:textId="28A3D023" w:rsidR="002F6E35" w:rsidRPr="00AA208B" w:rsidRDefault="002B7B6D">
            <w:pPr>
              <w:pStyle w:val="Month"/>
              <w:rPr>
                <w:sz w:val="48"/>
                <w:szCs w:val="48"/>
              </w:rPr>
            </w:pPr>
            <w:r w:rsidRPr="00AA208B">
              <w:rPr>
                <w:rFonts w:ascii="Albertus MT Lt" w:hAnsi="Albertus MT Lt"/>
                <w:sz w:val="48"/>
                <w:szCs w:val="48"/>
              </w:rPr>
              <w:t>Lunch</w:t>
            </w:r>
            <w:r w:rsidR="0074499A" w:rsidRPr="00AA208B">
              <w:rPr>
                <w:rFonts w:ascii="Albertus MT Lt" w:hAnsi="Albertus MT Lt"/>
                <w:sz w:val="48"/>
                <w:szCs w:val="48"/>
              </w:rPr>
              <w:t>, Snack</w:t>
            </w:r>
            <w:r w:rsidR="006235AF">
              <w:rPr>
                <w:rFonts w:ascii="Albertus MT Lt" w:hAnsi="Albertus MT Lt"/>
                <w:sz w:val="48"/>
                <w:szCs w:val="48"/>
              </w:rPr>
              <w:t>,</w:t>
            </w:r>
            <w:r w:rsidR="0074499A" w:rsidRPr="00AA208B">
              <w:rPr>
                <w:rFonts w:ascii="Albertus MT Lt" w:hAnsi="Albertus MT Lt"/>
                <w:sz w:val="48"/>
                <w:szCs w:val="48"/>
              </w:rPr>
              <w:t xml:space="preserve"> and Breakfast</w:t>
            </w:r>
            <w:r w:rsidRPr="00AA208B">
              <w:rPr>
                <w:sz w:val="48"/>
                <w:szCs w:val="48"/>
              </w:rPr>
              <w:t xml:space="preserve"> </w:t>
            </w:r>
            <w:bookmarkEnd w:id="0"/>
          </w:p>
        </w:tc>
        <w:tc>
          <w:tcPr>
            <w:tcW w:w="2500" w:type="pct"/>
            <w:tcBorders>
              <w:bottom w:val="none" w:sz="0" w:space="0" w:color="auto"/>
            </w:tcBorders>
          </w:tcPr>
          <w:p w14:paraId="671D6414" w14:textId="224FAF74" w:rsidR="002F6E35" w:rsidRPr="0074499A" w:rsidRDefault="00AA208B" w:rsidP="004A7C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120"/>
                <w:szCs w:val="120"/>
              </w:rPr>
            </w:pPr>
            <w:bookmarkStart w:id="1" w:name="_Hlk142921617"/>
            <w:r w:rsidRPr="004A7C60">
              <w:rPr>
                <w:rFonts w:ascii="Aptos Display" w:hAnsi="Aptos Display"/>
                <w:color w:val="FFFFFF" w:themeColor="background1"/>
                <w:sz w:val="110"/>
                <w:szCs w:val="110"/>
              </w:rPr>
              <w:t>Menu</w:t>
            </w:r>
            <w:bookmarkEnd w:id="1"/>
          </w:p>
        </w:tc>
      </w:tr>
      <w:tr w:rsidR="002F6E35" w14:paraId="10CC7E17" w14:textId="77777777" w:rsidTr="00AB29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4D671B" w:themeFill="accent1" w:themeFillShade="80"/>
          </w:tcPr>
          <w:p w14:paraId="1134DC5C" w14:textId="10E6DE70" w:rsidR="002F6E35" w:rsidRPr="00AA208B" w:rsidRDefault="002F6E35">
            <w:pPr>
              <w:rPr>
                <w:sz w:val="72"/>
                <w:szCs w:val="72"/>
              </w:rPr>
            </w:pP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D671B" w:themeFill="accent1" w:themeFillShade="80"/>
          </w:tcPr>
          <w:p w14:paraId="33F673FD" w14:textId="313D2F76" w:rsidR="002F6E35" w:rsidRDefault="004A7C60" w:rsidP="004A7C60">
            <w:pPr>
              <w:pStyle w:val="Year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Display" w:hAnsi="Aptos Display"/>
                <w:sz w:val="96"/>
                <w:szCs w:val="96"/>
              </w:rPr>
              <w:t>202</w:t>
            </w:r>
            <w:r w:rsidR="00B17662">
              <w:rPr>
                <w:rFonts w:ascii="Aptos Display" w:hAnsi="Aptos Display"/>
                <w:sz w:val="96"/>
                <w:szCs w:val="96"/>
              </w:rPr>
              <w:t>5</w:t>
            </w:r>
            <w:r>
              <w:rPr>
                <w:rFonts w:ascii="Aptos Display" w:hAnsi="Aptos Display"/>
                <w:sz w:val="120"/>
                <w:szCs w:val="120"/>
              </w:rPr>
              <w:t xml:space="preserve">    </w:t>
            </w:r>
          </w:p>
        </w:tc>
      </w:tr>
      <w:tr w:rsidR="002F6E35" w:rsidRPr="00420111" w14:paraId="2570FF16" w14:textId="77777777" w:rsidTr="00AB29FA">
        <w:trPr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14:paraId="100DEF48" w14:textId="77777777" w:rsidR="002F6E35" w:rsidRPr="00420111" w:rsidRDefault="002F6E35" w:rsidP="00420111"/>
        </w:tc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14:paraId="01A1561B" w14:textId="77777777" w:rsidR="002F6E35" w:rsidRPr="00420111" w:rsidRDefault="002F6E35" w:rsidP="00420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2332"/>
        <w:gridCol w:w="2340"/>
        <w:gridCol w:w="2430"/>
        <w:gridCol w:w="2430"/>
        <w:gridCol w:w="2430"/>
        <w:gridCol w:w="2422"/>
      </w:tblGrid>
      <w:tr w:rsidR="0012434B" w14:paraId="3770CE8D" w14:textId="77777777" w:rsidTr="003D33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32" w:type="dxa"/>
            <w:tcBorders>
              <w:bottom w:val="single" w:sz="2" w:space="0" w:color="auto"/>
            </w:tcBorders>
          </w:tcPr>
          <w:p w14:paraId="7AF6A816" w14:textId="389D3509" w:rsidR="0012434B" w:rsidRDefault="0012434B">
            <w:pPr>
              <w:pStyle w:val="Days"/>
            </w:pP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14:paraId="639B4911" w14:textId="77777777" w:rsidR="0012434B" w:rsidRDefault="00000000">
            <w:pPr>
              <w:pStyle w:val="Days"/>
            </w:pPr>
            <w:sdt>
              <w:sdtPr>
                <w:id w:val="8650153"/>
                <w:placeholder>
                  <w:docPart w:val="52F5D3CF6DF14712A3156D78DD221BE5"/>
                </w:placeholder>
                <w:temporary/>
                <w:showingPlcHdr/>
                <w15:appearance w15:val="hidden"/>
              </w:sdtPr>
              <w:sdtContent>
                <w:r w:rsidR="0012434B" w:rsidRPr="004A7C60">
                  <w:rPr>
                    <w:sz w:val="28"/>
                    <w:szCs w:val="28"/>
                  </w:rPr>
                  <w:t>Monday</w:t>
                </w:r>
              </w:sdtContent>
            </w:sdt>
          </w:p>
        </w:tc>
        <w:tc>
          <w:tcPr>
            <w:tcW w:w="2430" w:type="dxa"/>
            <w:tcBorders>
              <w:bottom w:val="single" w:sz="2" w:space="0" w:color="auto"/>
            </w:tcBorders>
          </w:tcPr>
          <w:p w14:paraId="574EF727" w14:textId="77777777" w:rsidR="0012434B" w:rsidRDefault="00000000">
            <w:pPr>
              <w:pStyle w:val="Days"/>
            </w:pPr>
            <w:sdt>
              <w:sdtPr>
                <w:id w:val="-1517691135"/>
                <w:placeholder>
                  <w:docPart w:val="8DBA51E63B924DEB92540D717CC8FEDB"/>
                </w:placeholder>
                <w:temporary/>
                <w:showingPlcHdr/>
                <w15:appearance w15:val="hidden"/>
              </w:sdtPr>
              <w:sdtContent>
                <w:r w:rsidR="0012434B" w:rsidRPr="004A7C60">
                  <w:rPr>
                    <w:sz w:val="28"/>
                    <w:szCs w:val="28"/>
                  </w:rPr>
                  <w:t>Tuesday</w:t>
                </w:r>
              </w:sdtContent>
            </w:sdt>
          </w:p>
        </w:tc>
        <w:tc>
          <w:tcPr>
            <w:tcW w:w="2430" w:type="dxa"/>
            <w:tcBorders>
              <w:bottom w:val="single" w:sz="2" w:space="0" w:color="auto"/>
            </w:tcBorders>
          </w:tcPr>
          <w:p w14:paraId="0B6C752D" w14:textId="77777777" w:rsidR="0012434B" w:rsidRDefault="00000000">
            <w:pPr>
              <w:pStyle w:val="Days"/>
            </w:pPr>
            <w:sdt>
              <w:sdtPr>
                <w:id w:val="-1684429625"/>
                <w:placeholder>
                  <w:docPart w:val="6AE9FD7C71AA451A906F2492B4560570"/>
                </w:placeholder>
                <w:temporary/>
                <w:showingPlcHdr/>
                <w15:appearance w15:val="hidden"/>
              </w:sdtPr>
              <w:sdtContent>
                <w:r w:rsidR="0012434B" w:rsidRPr="004A7C60">
                  <w:rPr>
                    <w:sz w:val="28"/>
                    <w:szCs w:val="28"/>
                  </w:rPr>
                  <w:t>Wednesday</w:t>
                </w:r>
              </w:sdtContent>
            </w:sdt>
          </w:p>
        </w:tc>
        <w:tc>
          <w:tcPr>
            <w:tcW w:w="2430" w:type="dxa"/>
            <w:tcBorders>
              <w:bottom w:val="single" w:sz="2" w:space="0" w:color="auto"/>
            </w:tcBorders>
          </w:tcPr>
          <w:p w14:paraId="5AD8094D" w14:textId="77777777" w:rsidR="0012434B" w:rsidRDefault="00000000">
            <w:pPr>
              <w:pStyle w:val="Days"/>
            </w:pPr>
            <w:sdt>
              <w:sdtPr>
                <w:id w:val="-1188375605"/>
                <w:placeholder>
                  <w:docPart w:val="F4374CBAEFAC4815AC4F1F26B91575DC"/>
                </w:placeholder>
                <w:temporary/>
                <w:showingPlcHdr/>
                <w15:appearance w15:val="hidden"/>
              </w:sdtPr>
              <w:sdtContent>
                <w:r w:rsidR="0012434B" w:rsidRPr="004A7C60">
                  <w:rPr>
                    <w:sz w:val="28"/>
                    <w:szCs w:val="28"/>
                  </w:rPr>
                  <w:t>Thursday</w:t>
                </w:r>
              </w:sdtContent>
            </w:sdt>
          </w:p>
        </w:tc>
        <w:tc>
          <w:tcPr>
            <w:tcW w:w="2422" w:type="dxa"/>
            <w:tcBorders>
              <w:bottom w:val="single" w:sz="2" w:space="0" w:color="auto"/>
            </w:tcBorders>
          </w:tcPr>
          <w:p w14:paraId="2CE9B387" w14:textId="77777777" w:rsidR="0012434B" w:rsidRDefault="00000000">
            <w:pPr>
              <w:pStyle w:val="Days"/>
            </w:pPr>
            <w:sdt>
              <w:sdtPr>
                <w:id w:val="1991825489"/>
                <w:placeholder>
                  <w:docPart w:val="6CC955E6056B4F70856A5EAA88E6549E"/>
                </w:placeholder>
                <w:temporary/>
                <w:showingPlcHdr/>
                <w15:appearance w15:val="hidden"/>
              </w:sdtPr>
              <w:sdtContent>
                <w:r w:rsidR="0012434B" w:rsidRPr="004A7C60">
                  <w:rPr>
                    <w:sz w:val="28"/>
                    <w:szCs w:val="28"/>
                  </w:rPr>
                  <w:t>Friday</w:t>
                </w:r>
              </w:sdtContent>
            </w:sdt>
          </w:p>
        </w:tc>
      </w:tr>
      <w:tr w:rsidR="0012434B" w14:paraId="529EC82E" w14:textId="77777777" w:rsidTr="003D33C6">
        <w:trPr>
          <w:trHeight w:hRule="exact" w:val="1373"/>
        </w:trPr>
        <w:tc>
          <w:tcPr>
            <w:tcW w:w="2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4A06A" w14:textId="7F348F09" w:rsidR="0012434B" w:rsidRPr="0012434B" w:rsidRDefault="0012434B" w:rsidP="0012434B">
            <w:pPr>
              <w:pStyle w:val="Dates"/>
              <w:jc w:val="left"/>
              <w:rPr>
                <w:color w:val="auto"/>
                <w:sz w:val="32"/>
                <w:szCs w:val="32"/>
              </w:rPr>
            </w:pPr>
            <w:bookmarkStart w:id="2" w:name="_Hlk142920742"/>
            <w:r w:rsidRPr="0012434B">
              <w:rPr>
                <w:color w:val="auto"/>
                <w:sz w:val="32"/>
                <w:szCs w:val="32"/>
              </w:rPr>
              <w:t>Weekly</w:t>
            </w:r>
          </w:p>
          <w:p w14:paraId="50C85617" w14:textId="778AC8B6" w:rsidR="0012434B" w:rsidRPr="0012434B" w:rsidRDefault="0012434B" w:rsidP="0012434B">
            <w:pPr>
              <w:rPr>
                <w:sz w:val="32"/>
                <w:szCs w:val="32"/>
              </w:rPr>
            </w:pPr>
            <w:r w:rsidRPr="0012434B">
              <w:rPr>
                <w:sz w:val="32"/>
                <w:szCs w:val="32"/>
              </w:rPr>
              <w:t>Breakfast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B9A3B" w14:textId="2FF7E2EA" w:rsidR="0012434B" w:rsidRPr="0012434B" w:rsidRDefault="00AA05E0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Cereal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89629" w14:textId="2FA6E603" w:rsidR="0012434B" w:rsidRPr="0012434B" w:rsidRDefault="00AA05E0" w:rsidP="0012434B">
            <w:pPr>
              <w:rPr>
                <w:sz w:val="22"/>
                <w:szCs w:val="22"/>
              </w:rPr>
            </w:pPr>
            <w:r w:rsidRPr="0012434B">
              <w:rPr>
                <w:sz w:val="22"/>
                <w:szCs w:val="22"/>
              </w:rPr>
              <w:t>Banana or Blueberry Muffins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57CBC" w14:textId="7336AA9B" w:rsidR="0012434B" w:rsidRPr="0012434B" w:rsidRDefault="00AA05E0" w:rsidP="0012434B">
            <w:pPr>
              <w:rPr>
                <w:sz w:val="22"/>
                <w:szCs w:val="22"/>
              </w:rPr>
            </w:pPr>
            <w:r w:rsidRPr="0012434B">
              <w:rPr>
                <w:sz w:val="22"/>
                <w:szCs w:val="22"/>
              </w:rPr>
              <w:t xml:space="preserve">Yogurt w/ </w:t>
            </w:r>
            <w:r w:rsidR="003549DF">
              <w:rPr>
                <w:sz w:val="22"/>
                <w:szCs w:val="22"/>
              </w:rPr>
              <w:t>Blueb</w:t>
            </w:r>
            <w:r w:rsidRPr="0012434B">
              <w:rPr>
                <w:sz w:val="22"/>
                <w:szCs w:val="22"/>
              </w:rPr>
              <w:t>erries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F09F8" w14:textId="03DFE4C9" w:rsidR="0012434B" w:rsidRPr="0012434B" w:rsidRDefault="00AA05E0" w:rsidP="0012434B">
            <w:pPr>
              <w:rPr>
                <w:sz w:val="22"/>
                <w:szCs w:val="22"/>
              </w:rPr>
            </w:pPr>
            <w:r w:rsidRPr="0012434B">
              <w:rPr>
                <w:sz w:val="22"/>
                <w:szCs w:val="22"/>
              </w:rPr>
              <w:t xml:space="preserve">Oatmeal </w:t>
            </w:r>
            <w:r w:rsidR="003549DF">
              <w:rPr>
                <w:sz w:val="22"/>
                <w:szCs w:val="22"/>
              </w:rPr>
              <w:t>w/Blue</w:t>
            </w:r>
            <w:r w:rsidRPr="0012434B">
              <w:rPr>
                <w:sz w:val="22"/>
                <w:szCs w:val="22"/>
              </w:rPr>
              <w:t>berries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E487B" w14:textId="692D0563" w:rsidR="0012434B" w:rsidRPr="0012434B" w:rsidRDefault="0012434B" w:rsidP="0012434B">
            <w:pPr>
              <w:rPr>
                <w:sz w:val="22"/>
                <w:szCs w:val="22"/>
              </w:rPr>
            </w:pPr>
            <w:r w:rsidRPr="0012434B">
              <w:rPr>
                <w:sz w:val="22"/>
                <w:szCs w:val="22"/>
              </w:rPr>
              <w:t>Cereal</w:t>
            </w:r>
          </w:p>
        </w:tc>
      </w:tr>
      <w:bookmarkEnd w:id="2"/>
      <w:tr w:rsidR="0012434B" w14:paraId="049F7BCF" w14:textId="77777777" w:rsidTr="003D33C6">
        <w:trPr>
          <w:trHeight w:hRule="exact" w:val="1337"/>
        </w:trPr>
        <w:tc>
          <w:tcPr>
            <w:tcW w:w="2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35EF2" w14:textId="77777777" w:rsidR="00656147" w:rsidRDefault="0012434B" w:rsidP="0012434B">
            <w:pPr>
              <w:rPr>
                <w:sz w:val="32"/>
                <w:szCs w:val="32"/>
              </w:rPr>
            </w:pPr>
            <w:r w:rsidRPr="004C1AA6">
              <w:rPr>
                <w:sz w:val="32"/>
                <w:szCs w:val="32"/>
              </w:rPr>
              <w:t>Week 1</w:t>
            </w:r>
          </w:p>
          <w:p w14:paraId="4F90EEFC" w14:textId="0933B27F" w:rsidR="0012434B" w:rsidRPr="004C1AA6" w:rsidRDefault="0012434B" w:rsidP="001243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Lunch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8074F" w14:textId="77777777" w:rsidR="0012434B" w:rsidRPr="003E05FF" w:rsidRDefault="0012434B" w:rsidP="0012434B">
            <w:pPr>
              <w:rPr>
                <w:sz w:val="22"/>
                <w:szCs w:val="22"/>
              </w:rPr>
            </w:pPr>
            <w:r w:rsidRPr="003E05FF">
              <w:rPr>
                <w:sz w:val="22"/>
                <w:szCs w:val="22"/>
              </w:rPr>
              <w:t>Ham &amp; Cheese Frittatas</w:t>
            </w:r>
          </w:p>
          <w:p w14:paraId="59BD2F66" w14:textId="77777777" w:rsidR="0012434B" w:rsidRPr="003E05FF" w:rsidRDefault="0012434B" w:rsidP="0012434B">
            <w:pPr>
              <w:rPr>
                <w:sz w:val="22"/>
                <w:szCs w:val="22"/>
              </w:rPr>
            </w:pPr>
            <w:r w:rsidRPr="003E05FF">
              <w:rPr>
                <w:sz w:val="22"/>
                <w:szCs w:val="22"/>
              </w:rPr>
              <w:t>Cucumbers</w:t>
            </w:r>
          </w:p>
          <w:p w14:paraId="49D043C1" w14:textId="3DE4B6B2" w:rsidR="0012434B" w:rsidRPr="003E05FF" w:rsidRDefault="0012434B" w:rsidP="0012434B">
            <w:pPr>
              <w:rPr>
                <w:sz w:val="22"/>
                <w:szCs w:val="22"/>
              </w:rPr>
            </w:pPr>
            <w:r w:rsidRPr="003E05FF">
              <w:rPr>
                <w:sz w:val="22"/>
                <w:szCs w:val="22"/>
              </w:rPr>
              <w:t>Orange Slices</w:t>
            </w:r>
          </w:p>
          <w:p w14:paraId="55C42BF0" w14:textId="77777777" w:rsidR="0012434B" w:rsidRPr="003E05FF" w:rsidRDefault="0012434B" w:rsidP="0012434B">
            <w:pPr>
              <w:rPr>
                <w:sz w:val="22"/>
                <w:szCs w:val="22"/>
              </w:rPr>
            </w:pPr>
          </w:p>
          <w:p w14:paraId="062D2260" w14:textId="77777777" w:rsidR="0012434B" w:rsidRPr="003E05FF" w:rsidRDefault="0012434B" w:rsidP="0012434B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67472" w14:textId="34D041F0" w:rsidR="0012434B" w:rsidRPr="003E05FF" w:rsidRDefault="00B17662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Chicken</w:t>
            </w:r>
            <w:r w:rsidR="0012434B" w:rsidRPr="003E05FF">
              <w:rPr>
                <w:sz w:val="22"/>
                <w:szCs w:val="22"/>
              </w:rPr>
              <w:t xml:space="preserve"> Salad on Crackers</w:t>
            </w:r>
          </w:p>
          <w:p w14:paraId="7B3E2695" w14:textId="77777777" w:rsidR="0012434B" w:rsidRPr="003E05FF" w:rsidRDefault="0012434B" w:rsidP="0012434B">
            <w:pPr>
              <w:rPr>
                <w:sz w:val="22"/>
                <w:szCs w:val="22"/>
              </w:rPr>
            </w:pPr>
            <w:r w:rsidRPr="003E05FF">
              <w:rPr>
                <w:sz w:val="22"/>
                <w:szCs w:val="22"/>
              </w:rPr>
              <w:t>Green Beans</w:t>
            </w:r>
          </w:p>
          <w:p w14:paraId="0C8C74C6" w14:textId="7FF20CA0" w:rsidR="0012434B" w:rsidRPr="003E05FF" w:rsidRDefault="00B17662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Peaches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E5FB4" w14:textId="77777777" w:rsidR="0012434B" w:rsidRPr="003E05FF" w:rsidRDefault="0012434B" w:rsidP="0012434B">
            <w:pPr>
              <w:rPr>
                <w:sz w:val="22"/>
                <w:szCs w:val="22"/>
              </w:rPr>
            </w:pPr>
            <w:r w:rsidRPr="003E05FF">
              <w:rPr>
                <w:sz w:val="22"/>
                <w:szCs w:val="22"/>
              </w:rPr>
              <w:t>Bean &amp; Cheese Tacos</w:t>
            </w:r>
          </w:p>
          <w:p w14:paraId="7AEA382E" w14:textId="77777777" w:rsidR="0012434B" w:rsidRPr="003E05FF" w:rsidRDefault="0012434B" w:rsidP="0012434B">
            <w:pPr>
              <w:rPr>
                <w:sz w:val="22"/>
                <w:szCs w:val="22"/>
              </w:rPr>
            </w:pPr>
            <w:r w:rsidRPr="003E05FF">
              <w:rPr>
                <w:sz w:val="22"/>
                <w:szCs w:val="22"/>
              </w:rPr>
              <w:t>Mixed Veggies</w:t>
            </w:r>
          </w:p>
          <w:p w14:paraId="036896BE" w14:textId="7F6182DD" w:rsidR="0012434B" w:rsidRPr="003E05FF" w:rsidRDefault="003549DF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Banana 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4F21F" w14:textId="77777777" w:rsidR="0012434B" w:rsidRPr="003E05FF" w:rsidRDefault="0012434B" w:rsidP="0012434B">
            <w:pPr>
              <w:rPr>
                <w:sz w:val="22"/>
                <w:szCs w:val="22"/>
              </w:rPr>
            </w:pPr>
            <w:r w:rsidRPr="003E05FF">
              <w:rPr>
                <w:sz w:val="22"/>
                <w:szCs w:val="22"/>
              </w:rPr>
              <w:t>Fish Sticks</w:t>
            </w:r>
          </w:p>
          <w:p w14:paraId="7C39414F" w14:textId="77777777" w:rsidR="0012434B" w:rsidRPr="003E05FF" w:rsidRDefault="0012434B" w:rsidP="0012434B">
            <w:pPr>
              <w:rPr>
                <w:sz w:val="22"/>
                <w:szCs w:val="22"/>
              </w:rPr>
            </w:pPr>
            <w:r w:rsidRPr="003E05FF">
              <w:rPr>
                <w:sz w:val="22"/>
                <w:szCs w:val="22"/>
              </w:rPr>
              <w:t>Tater Tots</w:t>
            </w:r>
          </w:p>
          <w:p w14:paraId="484878AD" w14:textId="77777777" w:rsidR="0012434B" w:rsidRDefault="0012434B" w:rsidP="0012434B">
            <w:pPr>
              <w:rPr>
                <w:sz w:val="22"/>
                <w:szCs w:val="22"/>
              </w:rPr>
            </w:pPr>
            <w:r w:rsidRPr="003E05FF">
              <w:rPr>
                <w:sz w:val="22"/>
                <w:szCs w:val="22"/>
              </w:rPr>
              <w:t>Apple Slices</w:t>
            </w:r>
          </w:p>
          <w:p w14:paraId="5E6B9D16" w14:textId="0B258F13" w:rsidR="003549DF" w:rsidRPr="003E05FF" w:rsidRDefault="003549DF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Served with Ketchup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8A06B" w14:textId="77777777" w:rsidR="0012434B" w:rsidRPr="003E05FF" w:rsidRDefault="0012434B" w:rsidP="0012434B">
            <w:pPr>
              <w:rPr>
                <w:sz w:val="22"/>
                <w:szCs w:val="22"/>
              </w:rPr>
            </w:pPr>
            <w:r w:rsidRPr="003E05FF">
              <w:rPr>
                <w:sz w:val="22"/>
                <w:szCs w:val="22"/>
              </w:rPr>
              <w:t>Pepperoni Pizza</w:t>
            </w:r>
          </w:p>
          <w:p w14:paraId="1E8F1D50" w14:textId="77777777" w:rsidR="0012434B" w:rsidRPr="003E05FF" w:rsidRDefault="0012434B" w:rsidP="0012434B">
            <w:pPr>
              <w:rPr>
                <w:sz w:val="22"/>
                <w:szCs w:val="22"/>
              </w:rPr>
            </w:pPr>
            <w:r w:rsidRPr="003E05FF">
              <w:rPr>
                <w:sz w:val="22"/>
                <w:szCs w:val="22"/>
              </w:rPr>
              <w:t>Peas</w:t>
            </w:r>
          </w:p>
          <w:p w14:paraId="61763952" w14:textId="73644406" w:rsidR="0012434B" w:rsidRPr="003E05FF" w:rsidRDefault="0012434B" w:rsidP="0012434B">
            <w:pPr>
              <w:rPr>
                <w:sz w:val="22"/>
                <w:szCs w:val="22"/>
              </w:rPr>
            </w:pPr>
            <w:r w:rsidRPr="003E05FF">
              <w:rPr>
                <w:sz w:val="22"/>
                <w:szCs w:val="22"/>
              </w:rPr>
              <w:t>Fruit Cocktail</w:t>
            </w:r>
          </w:p>
        </w:tc>
      </w:tr>
      <w:tr w:rsidR="0012434B" w14:paraId="2057460E" w14:textId="77777777" w:rsidTr="003D33C6">
        <w:trPr>
          <w:trHeight w:hRule="exact" w:val="1355"/>
        </w:trPr>
        <w:tc>
          <w:tcPr>
            <w:tcW w:w="2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C41C4" w14:textId="77777777" w:rsidR="0012434B" w:rsidRDefault="0012434B" w:rsidP="0012434B">
            <w:pPr>
              <w:rPr>
                <w:sz w:val="32"/>
                <w:szCs w:val="32"/>
              </w:rPr>
            </w:pPr>
            <w:r w:rsidRPr="004C1AA6">
              <w:rPr>
                <w:sz w:val="32"/>
                <w:szCs w:val="32"/>
              </w:rPr>
              <w:t>Week 2</w:t>
            </w:r>
          </w:p>
          <w:p w14:paraId="222F4D86" w14:textId="12FF79BC" w:rsidR="0012434B" w:rsidRPr="004C1AA6" w:rsidRDefault="0012434B" w:rsidP="001243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Lunch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3BBBB" w14:textId="5B6D3FB0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Grilled Cheese</w:t>
            </w:r>
          </w:p>
          <w:p w14:paraId="3BD0B3F9" w14:textId="5D60039E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Cucumbers</w:t>
            </w:r>
          </w:p>
          <w:p w14:paraId="01D6EBB5" w14:textId="04FF105D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Orange Slices</w:t>
            </w:r>
          </w:p>
          <w:p w14:paraId="0BBDD11E" w14:textId="1265AA04" w:rsidR="0012434B" w:rsidRPr="00F4570A" w:rsidRDefault="0012434B" w:rsidP="0012434B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CD9D4" w14:textId="347E74A9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Spaghetti w/</w:t>
            </w:r>
            <w:r w:rsidR="00B17662">
              <w:rPr>
                <w:sz w:val="22"/>
                <w:szCs w:val="22"/>
              </w:rPr>
              <w:t xml:space="preserve"> </w:t>
            </w:r>
            <w:r w:rsidRPr="00F4570A">
              <w:rPr>
                <w:sz w:val="22"/>
                <w:szCs w:val="22"/>
              </w:rPr>
              <w:t>Meat Sauce</w:t>
            </w:r>
          </w:p>
          <w:p w14:paraId="132D8491" w14:textId="77777777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Green Beans</w:t>
            </w:r>
          </w:p>
          <w:p w14:paraId="1EF3DDA9" w14:textId="05CAC424" w:rsidR="0012434B" w:rsidRPr="00F4570A" w:rsidRDefault="00B17662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Peaches</w:t>
            </w:r>
          </w:p>
          <w:p w14:paraId="0C0C31A9" w14:textId="09DEDC0F" w:rsidR="0012434B" w:rsidRPr="00F4570A" w:rsidRDefault="0012434B" w:rsidP="0012434B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C0E41" w14:textId="79E5A63E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Mac &amp; Cheese</w:t>
            </w:r>
          </w:p>
          <w:p w14:paraId="76363BA9" w14:textId="418618BA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Mixed Veggies</w:t>
            </w:r>
          </w:p>
          <w:p w14:paraId="1110B2AA" w14:textId="5BC1482C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Pineapple</w:t>
            </w:r>
          </w:p>
          <w:p w14:paraId="4AD9D7FE" w14:textId="48A2EA31" w:rsidR="0012434B" w:rsidRPr="00F4570A" w:rsidRDefault="0012434B" w:rsidP="0012434B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92572" w14:textId="77777777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Chicken Nuggets</w:t>
            </w:r>
          </w:p>
          <w:p w14:paraId="219F8692" w14:textId="2265C2C3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Corn</w:t>
            </w:r>
          </w:p>
          <w:p w14:paraId="02F09078" w14:textId="77777777" w:rsidR="0012434B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Apple Slices</w:t>
            </w:r>
          </w:p>
          <w:p w14:paraId="223FFC93" w14:textId="61E2EB5D" w:rsidR="003549DF" w:rsidRPr="00F4570A" w:rsidRDefault="003549DF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Served with Ketchup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06FE5" w14:textId="77777777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Mini Meatballs</w:t>
            </w:r>
          </w:p>
          <w:p w14:paraId="52866755" w14:textId="77777777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Mashed Potatoes</w:t>
            </w:r>
          </w:p>
          <w:p w14:paraId="0BC949F4" w14:textId="20FAB267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Fruit Cocktail</w:t>
            </w:r>
          </w:p>
        </w:tc>
      </w:tr>
      <w:tr w:rsidR="0012434B" w14:paraId="6F8F2589" w14:textId="77777777" w:rsidTr="003D33C6">
        <w:trPr>
          <w:trHeight w:hRule="exact" w:val="1265"/>
        </w:trPr>
        <w:tc>
          <w:tcPr>
            <w:tcW w:w="2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4AFE4" w14:textId="77777777" w:rsidR="0012434B" w:rsidRDefault="0012434B" w:rsidP="001243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Week 1</w:t>
            </w:r>
          </w:p>
          <w:p w14:paraId="47265D45" w14:textId="42ACB7BD" w:rsidR="0012434B" w:rsidRPr="0074499A" w:rsidRDefault="0012434B" w:rsidP="001243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Snack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5D573" w14:textId="5DCA1241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Graham Crackers</w:t>
            </w:r>
            <w:r w:rsidR="009143E7">
              <w:rPr>
                <w:sz w:val="22"/>
                <w:szCs w:val="22"/>
              </w:rPr>
              <w:t xml:space="preserve"> with Strawberry or Berry Go-Gurt Yogurt </w:t>
            </w:r>
          </w:p>
          <w:p w14:paraId="2E9A811C" w14:textId="77777777" w:rsidR="0012434B" w:rsidRPr="00F4570A" w:rsidRDefault="0012434B" w:rsidP="0012434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5D4ED05" w14:textId="4A16F877" w:rsidR="0012434B" w:rsidRPr="00F4570A" w:rsidRDefault="0012434B" w:rsidP="0012434B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5A132" w14:textId="1E9192CE" w:rsidR="0012434B" w:rsidRPr="00F4570A" w:rsidRDefault="0012434B" w:rsidP="0012434B">
            <w:pPr>
              <w:rPr>
                <w:sz w:val="22"/>
                <w:szCs w:val="22"/>
              </w:rPr>
            </w:pPr>
            <w:r w:rsidRPr="00F4570A">
              <w:rPr>
                <w:sz w:val="22"/>
                <w:szCs w:val="22"/>
              </w:rPr>
              <w:t>Vanilla Wafers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5E6D6" w14:textId="2B5F4DE2" w:rsidR="0012434B" w:rsidRPr="00F4570A" w:rsidRDefault="009143E7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Fresh Apple Slices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57A55" w14:textId="48DE7725" w:rsidR="0012434B" w:rsidRPr="00F4570A" w:rsidRDefault="009143E7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Goldfish Crackers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2D982" w14:textId="06E85273" w:rsidR="0012434B" w:rsidRPr="00F4570A" w:rsidRDefault="009143E7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Pretzels with Original Hummus Dip</w:t>
            </w:r>
          </w:p>
        </w:tc>
      </w:tr>
      <w:tr w:rsidR="0012434B" w14:paraId="1CA522C2" w14:textId="77777777" w:rsidTr="003D33C6">
        <w:trPr>
          <w:trHeight w:hRule="exact" w:val="1265"/>
        </w:trPr>
        <w:tc>
          <w:tcPr>
            <w:tcW w:w="2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A7A29" w14:textId="77777777" w:rsidR="0012434B" w:rsidRDefault="0012434B" w:rsidP="001243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Week 2</w:t>
            </w:r>
          </w:p>
          <w:p w14:paraId="695E0F76" w14:textId="425D6A22" w:rsidR="0012434B" w:rsidRPr="0074499A" w:rsidRDefault="0012434B" w:rsidP="001243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Snack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406A5" w14:textId="4C40A40C" w:rsidR="0012434B" w:rsidRPr="00F4570A" w:rsidRDefault="00B17662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Ritz</w:t>
            </w:r>
            <w:r w:rsidR="0012434B" w:rsidRPr="00F4570A">
              <w:rPr>
                <w:sz w:val="22"/>
                <w:szCs w:val="22"/>
              </w:rPr>
              <w:t xml:space="preserve"> Crackers</w:t>
            </w:r>
            <w:r w:rsidR="009143E7">
              <w:rPr>
                <w:sz w:val="22"/>
                <w:szCs w:val="22"/>
              </w:rPr>
              <w:t xml:space="preserve"> with Sliced Cheese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F48E3" w14:textId="690AEDA3" w:rsidR="0012434B" w:rsidRPr="00F4570A" w:rsidRDefault="00851B24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Blueberry or Raspberry Whole Grains </w:t>
            </w:r>
            <w:r w:rsidR="0012434B" w:rsidRPr="00F4570A">
              <w:rPr>
                <w:sz w:val="22"/>
                <w:szCs w:val="22"/>
              </w:rPr>
              <w:t>Fig Bar</w:t>
            </w:r>
          </w:p>
          <w:p w14:paraId="5BFFCD8B" w14:textId="66DB5C36" w:rsidR="0012434B" w:rsidRPr="00F4570A" w:rsidRDefault="0012434B" w:rsidP="0012434B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D3305" w14:textId="476A6B43" w:rsidR="0012434B" w:rsidRPr="00F4570A" w:rsidRDefault="003549DF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Animal Crackers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B4BBE" w14:textId="35D24A64" w:rsidR="0012434B" w:rsidRPr="00F4570A" w:rsidRDefault="009143E7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Trail Mix Variety: Raisins, Dry Fruit, and Cheerios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5747E" w14:textId="7BDB6F62" w:rsidR="0012434B" w:rsidRPr="00F4570A" w:rsidRDefault="009143E7" w:rsidP="0012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Chex Mix Original</w:t>
            </w:r>
          </w:p>
        </w:tc>
      </w:tr>
    </w:tbl>
    <w:p w14:paraId="61068459" w14:textId="5DC6C311" w:rsidR="00851B24" w:rsidRDefault="00851B24">
      <w:r>
        <w:t xml:space="preserve">All </w:t>
      </w:r>
      <w:r w:rsidRPr="00140F48">
        <w:rPr>
          <w:b/>
          <w:bCs/>
        </w:rPr>
        <w:t>vegetable</w:t>
      </w:r>
      <w:r>
        <w:t xml:space="preserve"> side dishes for lunches are </w:t>
      </w:r>
      <w:r w:rsidR="00140F48">
        <w:t xml:space="preserve">fresh or </w:t>
      </w:r>
      <w:r>
        <w:t>frozen</w:t>
      </w:r>
      <w:r w:rsidR="00140F48">
        <w:t xml:space="preserve">. </w:t>
      </w:r>
    </w:p>
    <w:sectPr w:rsidR="00851B24" w:rsidSect="003D33C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0FD7D" w14:textId="77777777" w:rsidR="00AF4B91" w:rsidRDefault="00AF4B91">
      <w:pPr>
        <w:spacing w:before="0" w:after="0"/>
      </w:pPr>
      <w:r>
        <w:separator/>
      </w:r>
    </w:p>
  </w:endnote>
  <w:endnote w:type="continuationSeparator" w:id="0">
    <w:p w14:paraId="5DBFA738" w14:textId="77777777" w:rsidR="00AF4B91" w:rsidRDefault="00AF4B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28EAF" w14:textId="77777777" w:rsidR="00AF4B91" w:rsidRDefault="00AF4B91">
      <w:pPr>
        <w:spacing w:before="0" w:after="0"/>
      </w:pPr>
      <w:r>
        <w:separator/>
      </w:r>
    </w:p>
  </w:footnote>
  <w:footnote w:type="continuationSeparator" w:id="0">
    <w:p w14:paraId="4E7D4196" w14:textId="77777777" w:rsidR="00AF4B91" w:rsidRDefault="00AF4B9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0875855">
    <w:abstractNumId w:val="9"/>
  </w:num>
  <w:num w:numId="2" w16cid:durableId="1708407446">
    <w:abstractNumId w:val="7"/>
  </w:num>
  <w:num w:numId="3" w16cid:durableId="384069696">
    <w:abstractNumId w:val="6"/>
  </w:num>
  <w:num w:numId="4" w16cid:durableId="1431049246">
    <w:abstractNumId w:val="5"/>
  </w:num>
  <w:num w:numId="5" w16cid:durableId="862012222">
    <w:abstractNumId w:val="4"/>
  </w:num>
  <w:num w:numId="6" w16cid:durableId="1476797010">
    <w:abstractNumId w:val="8"/>
  </w:num>
  <w:num w:numId="7" w16cid:durableId="475799390">
    <w:abstractNumId w:val="3"/>
  </w:num>
  <w:num w:numId="8" w16cid:durableId="1306593442">
    <w:abstractNumId w:val="2"/>
  </w:num>
  <w:num w:numId="9" w16cid:durableId="1910185365">
    <w:abstractNumId w:val="1"/>
  </w:num>
  <w:num w:numId="10" w16cid:durableId="217787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9/30/2021"/>
    <w:docVar w:name="MonthStart" w:val="9/1/2021"/>
    <w:docVar w:name="ShowDynamicGuides" w:val="1"/>
    <w:docVar w:name="ShowMarginGuides" w:val="0"/>
    <w:docVar w:name="ShowOutlines" w:val="0"/>
    <w:docVar w:name="ShowStaticGuides" w:val="0"/>
  </w:docVars>
  <w:rsids>
    <w:rsidRoot w:val="00656CA7"/>
    <w:rsid w:val="000154B6"/>
    <w:rsid w:val="00056814"/>
    <w:rsid w:val="0006779F"/>
    <w:rsid w:val="000778A4"/>
    <w:rsid w:val="000A20FE"/>
    <w:rsid w:val="0011772B"/>
    <w:rsid w:val="0012393E"/>
    <w:rsid w:val="0012434B"/>
    <w:rsid w:val="00140F48"/>
    <w:rsid w:val="00157D56"/>
    <w:rsid w:val="00194ADA"/>
    <w:rsid w:val="001A3A8D"/>
    <w:rsid w:val="001C5DC3"/>
    <w:rsid w:val="001D1DE2"/>
    <w:rsid w:val="00241521"/>
    <w:rsid w:val="0027720C"/>
    <w:rsid w:val="002B7B6D"/>
    <w:rsid w:val="002C6F45"/>
    <w:rsid w:val="002D689D"/>
    <w:rsid w:val="002F6E35"/>
    <w:rsid w:val="00306C62"/>
    <w:rsid w:val="003549DF"/>
    <w:rsid w:val="003628E2"/>
    <w:rsid w:val="003D33C6"/>
    <w:rsid w:val="003D7DDA"/>
    <w:rsid w:val="003E05FF"/>
    <w:rsid w:val="00406C2A"/>
    <w:rsid w:val="00414E18"/>
    <w:rsid w:val="00420111"/>
    <w:rsid w:val="00427060"/>
    <w:rsid w:val="00454FED"/>
    <w:rsid w:val="004649C2"/>
    <w:rsid w:val="004A7C60"/>
    <w:rsid w:val="004C1AA6"/>
    <w:rsid w:val="004C5B17"/>
    <w:rsid w:val="004F4D90"/>
    <w:rsid w:val="005562FE"/>
    <w:rsid w:val="00557989"/>
    <w:rsid w:val="005744D1"/>
    <w:rsid w:val="00575096"/>
    <w:rsid w:val="005968AD"/>
    <w:rsid w:val="005B596C"/>
    <w:rsid w:val="006235AF"/>
    <w:rsid w:val="00625147"/>
    <w:rsid w:val="00656147"/>
    <w:rsid w:val="00656CA7"/>
    <w:rsid w:val="006B78F8"/>
    <w:rsid w:val="00727DEE"/>
    <w:rsid w:val="00732B91"/>
    <w:rsid w:val="0074499A"/>
    <w:rsid w:val="007564A4"/>
    <w:rsid w:val="007777B1"/>
    <w:rsid w:val="007A49F2"/>
    <w:rsid w:val="0084493C"/>
    <w:rsid w:val="00851B24"/>
    <w:rsid w:val="00874C9A"/>
    <w:rsid w:val="008B635C"/>
    <w:rsid w:val="008F7739"/>
    <w:rsid w:val="009035F5"/>
    <w:rsid w:val="009143E7"/>
    <w:rsid w:val="009160A6"/>
    <w:rsid w:val="00944085"/>
    <w:rsid w:val="00946A27"/>
    <w:rsid w:val="009749AC"/>
    <w:rsid w:val="009A0FFF"/>
    <w:rsid w:val="009E2FEB"/>
    <w:rsid w:val="00A4654E"/>
    <w:rsid w:val="00A73BBF"/>
    <w:rsid w:val="00A80E2C"/>
    <w:rsid w:val="00AA05E0"/>
    <w:rsid w:val="00AA208B"/>
    <w:rsid w:val="00AB29FA"/>
    <w:rsid w:val="00AB68AE"/>
    <w:rsid w:val="00AB6B07"/>
    <w:rsid w:val="00AF4B91"/>
    <w:rsid w:val="00B17662"/>
    <w:rsid w:val="00B70858"/>
    <w:rsid w:val="00B8151A"/>
    <w:rsid w:val="00BA0AE1"/>
    <w:rsid w:val="00C11D39"/>
    <w:rsid w:val="00C32DD6"/>
    <w:rsid w:val="00C71D73"/>
    <w:rsid w:val="00C7735D"/>
    <w:rsid w:val="00CB1C1C"/>
    <w:rsid w:val="00CF780E"/>
    <w:rsid w:val="00D17693"/>
    <w:rsid w:val="00DE6C1E"/>
    <w:rsid w:val="00DF051F"/>
    <w:rsid w:val="00DF32DE"/>
    <w:rsid w:val="00E02644"/>
    <w:rsid w:val="00E54E11"/>
    <w:rsid w:val="00E856DE"/>
    <w:rsid w:val="00EA1691"/>
    <w:rsid w:val="00EB320B"/>
    <w:rsid w:val="00ED7D8D"/>
    <w:rsid w:val="00F4570A"/>
    <w:rsid w:val="00F75C0E"/>
    <w:rsid w:val="00FA09BA"/>
    <w:rsid w:val="00FA21CA"/>
    <w:rsid w:val="00FC4F52"/>
    <w:rsid w:val="00FD7BA7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71A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111"/>
  </w:style>
  <w:style w:type="paragraph" w:styleId="Heading1">
    <w:name w:val="heading 1"/>
    <w:basedOn w:val="Normal"/>
    <w:next w:val="Normal"/>
    <w:link w:val="Heading1Char"/>
    <w:uiPriority w:val="9"/>
    <w:unhideWhenUs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2992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9CB38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9CB38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9CB38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C661A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C661A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semiHidden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420111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semiHidden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semiHidden/>
    <w:rsid w:val="00420111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9CB38" w:themeColor="accent1" w:shadow="1"/>
        <w:left w:val="single" w:sz="2" w:space="10" w:color="99CB38" w:themeColor="accent1" w:shadow="1"/>
        <w:bottom w:val="single" w:sz="2" w:space="10" w:color="99CB38" w:themeColor="accent1" w:shadow="1"/>
        <w:right w:val="single" w:sz="2" w:space="10" w:color="99CB38" w:themeColor="accent1" w:shadow="1"/>
      </w:pBdr>
      <w:ind w:left="1152" w:right="1152"/>
    </w:pPr>
    <w:rPr>
      <w:i/>
      <w:iCs/>
      <w:color w:val="99CB38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9CB38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20111"/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420111"/>
    <w:rPr>
      <w:rFonts w:asciiTheme="majorHAnsi" w:eastAsiaTheme="majorEastAsia" w:hAnsiTheme="majorHAnsi" w:cstheme="majorBidi"/>
      <w:b/>
      <w:bCs/>
      <w:color w:val="72992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9CB38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9CB38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9CB38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C661A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C661A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0111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D671B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\AppData\Roaming\Microsoft\Templates\Banner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F5D3CF6DF14712A3156D78DD221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1B769-B84C-4A23-A159-00D562F1CB14}"/>
      </w:docPartPr>
      <w:docPartBody>
        <w:p w:rsidR="00456EE9" w:rsidRDefault="002252E4" w:rsidP="002252E4">
          <w:pPr>
            <w:pStyle w:val="52F5D3CF6DF14712A3156D78DD221BE5"/>
          </w:pPr>
          <w:r>
            <w:t>Monday</w:t>
          </w:r>
        </w:p>
      </w:docPartBody>
    </w:docPart>
    <w:docPart>
      <w:docPartPr>
        <w:name w:val="8DBA51E63B924DEB92540D717CC8F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2D9D2-DBEB-4564-A876-06D394998B66}"/>
      </w:docPartPr>
      <w:docPartBody>
        <w:p w:rsidR="00456EE9" w:rsidRDefault="002252E4" w:rsidP="002252E4">
          <w:pPr>
            <w:pStyle w:val="8DBA51E63B924DEB92540D717CC8FEDB"/>
          </w:pPr>
          <w:r>
            <w:t>Tuesday</w:t>
          </w:r>
        </w:p>
      </w:docPartBody>
    </w:docPart>
    <w:docPart>
      <w:docPartPr>
        <w:name w:val="6AE9FD7C71AA451A906F2492B4560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DCF23-66DF-4DDF-B750-2C3714EF5A43}"/>
      </w:docPartPr>
      <w:docPartBody>
        <w:p w:rsidR="00456EE9" w:rsidRDefault="002252E4" w:rsidP="002252E4">
          <w:pPr>
            <w:pStyle w:val="6AE9FD7C71AA451A906F2492B4560570"/>
          </w:pPr>
          <w:r>
            <w:t>Wednesday</w:t>
          </w:r>
        </w:p>
      </w:docPartBody>
    </w:docPart>
    <w:docPart>
      <w:docPartPr>
        <w:name w:val="F4374CBAEFAC4815AC4F1F26B9157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AF020-9603-4C81-830E-0AAA13AB49B5}"/>
      </w:docPartPr>
      <w:docPartBody>
        <w:p w:rsidR="00456EE9" w:rsidRDefault="002252E4" w:rsidP="002252E4">
          <w:pPr>
            <w:pStyle w:val="F4374CBAEFAC4815AC4F1F26B91575DC"/>
          </w:pPr>
          <w:r>
            <w:t>Thursday</w:t>
          </w:r>
        </w:p>
      </w:docPartBody>
    </w:docPart>
    <w:docPart>
      <w:docPartPr>
        <w:name w:val="6CC955E6056B4F70856A5EAA88E65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34D59-9699-4D3B-BCE5-17EBB9ACA883}"/>
      </w:docPartPr>
      <w:docPartBody>
        <w:p w:rsidR="00456EE9" w:rsidRDefault="002252E4" w:rsidP="002252E4">
          <w:pPr>
            <w:pStyle w:val="6CC955E6056B4F70856A5EAA88E6549E"/>
          </w:pPr>
          <w:r>
            <w:t>Friday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29"/>
    <w:rsid w:val="000778A4"/>
    <w:rsid w:val="000F3A46"/>
    <w:rsid w:val="002252E4"/>
    <w:rsid w:val="00336232"/>
    <w:rsid w:val="00456EE9"/>
    <w:rsid w:val="006B7D8A"/>
    <w:rsid w:val="006C7F29"/>
    <w:rsid w:val="009160A6"/>
    <w:rsid w:val="009749AC"/>
    <w:rsid w:val="00A13EF8"/>
    <w:rsid w:val="00AB6B07"/>
    <w:rsid w:val="00F04F3B"/>
    <w:rsid w:val="00F7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F5D3CF6DF14712A3156D78DD221BE5">
    <w:name w:val="52F5D3CF6DF14712A3156D78DD221BE5"/>
    <w:rsid w:val="002252E4"/>
    <w:rPr>
      <w:kern w:val="2"/>
      <w14:ligatures w14:val="standardContextual"/>
    </w:rPr>
  </w:style>
  <w:style w:type="paragraph" w:customStyle="1" w:styleId="8DBA51E63B924DEB92540D717CC8FEDB">
    <w:name w:val="8DBA51E63B924DEB92540D717CC8FEDB"/>
    <w:rsid w:val="002252E4"/>
    <w:rPr>
      <w:kern w:val="2"/>
      <w14:ligatures w14:val="standardContextual"/>
    </w:rPr>
  </w:style>
  <w:style w:type="paragraph" w:customStyle="1" w:styleId="6AE9FD7C71AA451A906F2492B4560570">
    <w:name w:val="6AE9FD7C71AA451A906F2492B4560570"/>
    <w:rsid w:val="002252E4"/>
    <w:rPr>
      <w:kern w:val="2"/>
      <w14:ligatures w14:val="standardContextual"/>
    </w:rPr>
  </w:style>
  <w:style w:type="paragraph" w:customStyle="1" w:styleId="F4374CBAEFAC4815AC4F1F26B91575DC">
    <w:name w:val="F4374CBAEFAC4815AC4F1F26B91575DC"/>
    <w:rsid w:val="002252E4"/>
    <w:rPr>
      <w:kern w:val="2"/>
      <w14:ligatures w14:val="standardContextual"/>
    </w:rPr>
  </w:style>
  <w:style w:type="paragraph" w:customStyle="1" w:styleId="6CC955E6056B4F70856A5EAA88E6549E">
    <w:name w:val="6CC955E6056B4F70856A5EAA88E6549E"/>
    <w:rsid w:val="002252E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BF721-5DBE-43DF-B9C3-9A4498AC87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3DFAF646-ACED-408F-8ACE-8A2E85A204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BCABF-D84F-46B5-BCD6-883218415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Banner calendar</Template>
  <TotalTime>0</TotalTime>
  <Pages>1</Pages>
  <Words>176</Words>
  <Characters>926</Characters>
  <Application>Microsoft Office Word</Application>
  <DocSecurity>0</DocSecurity>
  <Lines>154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2025-09-19T16:53:00Z</dcterms:created>
  <dcterms:modified xsi:type="dcterms:W3CDTF">2025-09-19T16:53:00Z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